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80D" w:rsidRPr="00C96C17" w:rsidRDefault="0019780D" w:rsidP="00C96C17">
      <w:pPr>
        <w:jc w:val="center"/>
        <w:rPr>
          <w:rFonts w:ascii="Times New Roman" w:hAnsi="Times New Roman"/>
          <w:b/>
          <w:color w:val="003366"/>
          <w:sz w:val="28"/>
          <w:szCs w:val="28"/>
        </w:rPr>
      </w:pPr>
      <w:bookmarkStart w:id="0" w:name="_GoBack"/>
      <w:bookmarkEnd w:id="0"/>
      <w:r w:rsidRPr="00C96C17">
        <w:rPr>
          <w:rFonts w:ascii="Times New Roman" w:hAnsi="Times New Roman"/>
          <w:b/>
          <w:color w:val="003366"/>
          <w:sz w:val="28"/>
          <w:szCs w:val="28"/>
        </w:rPr>
        <w:t>Муниципальное казённое общеобразовательное учреждение «Общеобразовательная школа для обучающихся, воспитанников с ограниченными возможностями здоровья № 10 города Асино Томской области»</w:t>
      </w:r>
    </w:p>
    <w:p w:rsidR="0019780D" w:rsidRPr="00C96C17" w:rsidRDefault="0019780D" w:rsidP="00C96C17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9780D" w:rsidRDefault="0019780D" w:rsidP="00113A4C">
      <w:pPr>
        <w:spacing w:after="0" w:line="240" w:lineRule="auto"/>
        <w:jc w:val="both"/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9780D" w:rsidRDefault="0019780D" w:rsidP="00113A4C">
      <w:pPr>
        <w:spacing w:after="0" w:line="240" w:lineRule="auto"/>
        <w:jc w:val="both"/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9780D" w:rsidRDefault="0019780D" w:rsidP="00113A4C">
      <w:pPr>
        <w:spacing w:after="0" w:line="240" w:lineRule="auto"/>
        <w:jc w:val="both"/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9780D" w:rsidRDefault="0019780D" w:rsidP="00113A4C">
      <w:pPr>
        <w:spacing w:after="0" w:line="240" w:lineRule="auto"/>
        <w:jc w:val="both"/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9780D" w:rsidRDefault="0019780D" w:rsidP="00C96C17">
      <w:pPr>
        <w:spacing w:after="0" w:line="240" w:lineRule="auto"/>
        <w:jc w:val="center"/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9780D" w:rsidRDefault="0019780D" w:rsidP="00C96C17">
      <w:pPr>
        <w:spacing w:after="0" w:line="240" w:lineRule="auto"/>
        <w:jc w:val="center"/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9780D" w:rsidRDefault="0019780D" w:rsidP="00C96C17">
      <w:pPr>
        <w:spacing w:after="0" w:line="240" w:lineRule="auto"/>
        <w:jc w:val="center"/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9780D" w:rsidRDefault="0019780D" w:rsidP="00C96C17">
      <w:pPr>
        <w:spacing w:after="0" w:line="240" w:lineRule="auto"/>
        <w:jc w:val="center"/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9780D" w:rsidRDefault="0019780D" w:rsidP="00C96C17">
      <w:pPr>
        <w:spacing w:after="0" w:line="240" w:lineRule="auto"/>
        <w:jc w:val="center"/>
        <w:rPr>
          <w:rFonts w:ascii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9780D" w:rsidRPr="00C96C17" w:rsidRDefault="0019780D" w:rsidP="00C96C17">
      <w:pPr>
        <w:spacing w:after="0" w:line="240" w:lineRule="auto"/>
        <w:jc w:val="center"/>
        <w:rPr>
          <w:rFonts w:ascii="Times New Roman" w:hAnsi="Times New Roman"/>
          <w:b/>
          <w:bCs/>
          <w:color w:val="003366"/>
          <w:sz w:val="28"/>
          <w:szCs w:val="28"/>
          <w:bdr w:val="none" w:sz="0" w:space="0" w:color="auto" w:frame="1"/>
          <w:lang w:eastAsia="ru-RU"/>
        </w:rPr>
      </w:pPr>
      <w:r w:rsidRPr="00C96C17">
        <w:rPr>
          <w:rFonts w:ascii="Times New Roman" w:hAnsi="Times New Roman"/>
          <w:b/>
          <w:bCs/>
          <w:color w:val="003366"/>
          <w:sz w:val="28"/>
          <w:szCs w:val="28"/>
          <w:bdr w:val="none" w:sz="0" w:space="0" w:color="auto" w:frame="1"/>
          <w:lang w:eastAsia="ru-RU"/>
        </w:rPr>
        <w:t>Выступление на педагогическом совете</w:t>
      </w:r>
    </w:p>
    <w:p w:rsidR="0019780D" w:rsidRPr="00C96C17" w:rsidRDefault="0019780D" w:rsidP="00C96C17">
      <w:pPr>
        <w:spacing w:after="0" w:line="240" w:lineRule="auto"/>
        <w:jc w:val="center"/>
        <w:rPr>
          <w:rFonts w:ascii="Times New Roman" w:hAnsi="Times New Roman"/>
          <w:b/>
          <w:bCs/>
          <w:color w:val="003366"/>
          <w:sz w:val="28"/>
          <w:szCs w:val="28"/>
          <w:bdr w:val="none" w:sz="0" w:space="0" w:color="auto" w:frame="1"/>
          <w:lang w:eastAsia="ru-RU"/>
        </w:rPr>
      </w:pPr>
      <w:r w:rsidRPr="00C96C17">
        <w:rPr>
          <w:rFonts w:ascii="Times New Roman" w:hAnsi="Times New Roman"/>
          <w:b/>
          <w:bCs/>
          <w:color w:val="003366"/>
          <w:sz w:val="28"/>
          <w:szCs w:val="28"/>
          <w:bdr w:val="none" w:sz="0" w:space="0" w:color="auto" w:frame="1"/>
          <w:lang w:eastAsia="ru-RU"/>
        </w:rPr>
        <w:t>по теме: «Особенности коррекционной работы по физической культуре с детьми с ОВЗ»</w:t>
      </w:r>
    </w:p>
    <w:p w:rsidR="0019780D" w:rsidRDefault="0019780D" w:rsidP="00C96C17">
      <w:pPr>
        <w:spacing w:after="0" w:line="240" w:lineRule="auto"/>
        <w:ind w:firstLine="360"/>
        <w:jc w:val="center"/>
        <w:rPr>
          <w:rFonts w:ascii="Times New Roman" w:hAnsi="Times New Roman"/>
          <w:color w:val="111111"/>
          <w:sz w:val="24"/>
          <w:szCs w:val="24"/>
          <w:lang w:eastAsia="ru-RU"/>
        </w:rPr>
      </w:pPr>
    </w:p>
    <w:p w:rsidR="0019780D" w:rsidRDefault="0019780D" w:rsidP="00C96C17">
      <w:pPr>
        <w:spacing w:after="0" w:line="240" w:lineRule="auto"/>
        <w:ind w:firstLine="360"/>
        <w:jc w:val="center"/>
        <w:rPr>
          <w:rFonts w:ascii="Times New Roman" w:hAnsi="Times New Roman"/>
          <w:color w:val="111111"/>
          <w:sz w:val="24"/>
          <w:szCs w:val="24"/>
          <w:lang w:eastAsia="ru-RU"/>
        </w:rPr>
      </w:pPr>
    </w:p>
    <w:p w:rsidR="0019780D" w:rsidRDefault="0019780D" w:rsidP="00C55182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</w:p>
    <w:p w:rsidR="0019780D" w:rsidRDefault="0019780D" w:rsidP="00C55182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</w:p>
    <w:p w:rsidR="0019780D" w:rsidRDefault="0019780D" w:rsidP="00C55182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</w:p>
    <w:p w:rsidR="0019780D" w:rsidRDefault="0019780D" w:rsidP="00C55182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</w:p>
    <w:p w:rsidR="0019780D" w:rsidRDefault="0019780D" w:rsidP="00C55182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</w:p>
    <w:p w:rsidR="0019780D" w:rsidRDefault="0019780D" w:rsidP="00C55182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</w:p>
    <w:p w:rsidR="0019780D" w:rsidRDefault="0019780D" w:rsidP="00C55182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</w:p>
    <w:p w:rsidR="0019780D" w:rsidRDefault="0019780D" w:rsidP="00C55182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</w:p>
    <w:p w:rsidR="0019780D" w:rsidRDefault="0019780D" w:rsidP="00C55182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</w:p>
    <w:p w:rsidR="0019780D" w:rsidRDefault="0019780D" w:rsidP="00C55182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</w:p>
    <w:p w:rsidR="0019780D" w:rsidRDefault="0019780D" w:rsidP="00C96C17">
      <w:pPr>
        <w:spacing w:line="100" w:lineRule="atLeast"/>
        <w:jc w:val="right"/>
        <w:rPr>
          <w:rFonts w:ascii="Times New Roman" w:hAnsi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/>
          <w:color w:val="111111"/>
          <w:sz w:val="24"/>
          <w:szCs w:val="24"/>
          <w:lang w:eastAsia="ru-RU"/>
        </w:rPr>
        <w:tab/>
      </w:r>
    </w:p>
    <w:p w:rsidR="0019780D" w:rsidRDefault="0019780D" w:rsidP="00C96C17">
      <w:pPr>
        <w:spacing w:line="100" w:lineRule="atLeast"/>
        <w:jc w:val="right"/>
        <w:rPr>
          <w:rFonts w:ascii="Times New Roman" w:hAnsi="Times New Roman"/>
          <w:color w:val="111111"/>
          <w:sz w:val="24"/>
          <w:szCs w:val="24"/>
          <w:lang w:eastAsia="ru-RU"/>
        </w:rPr>
      </w:pPr>
    </w:p>
    <w:p w:rsidR="0019780D" w:rsidRDefault="0019780D" w:rsidP="00C96C17">
      <w:pPr>
        <w:spacing w:line="100" w:lineRule="atLeast"/>
        <w:jc w:val="right"/>
        <w:rPr>
          <w:rFonts w:ascii="Times New Roman" w:hAnsi="Times New Roman"/>
          <w:color w:val="111111"/>
          <w:sz w:val="24"/>
          <w:szCs w:val="24"/>
          <w:lang w:eastAsia="ru-RU"/>
        </w:rPr>
      </w:pPr>
    </w:p>
    <w:p w:rsidR="0019780D" w:rsidRDefault="0019780D" w:rsidP="00C96C17">
      <w:pPr>
        <w:spacing w:line="100" w:lineRule="atLeast"/>
        <w:jc w:val="right"/>
        <w:rPr>
          <w:rFonts w:ascii="Times New Roman" w:hAnsi="Times New Roman"/>
          <w:color w:val="111111"/>
          <w:sz w:val="24"/>
          <w:szCs w:val="24"/>
          <w:lang w:eastAsia="ru-RU"/>
        </w:rPr>
      </w:pPr>
    </w:p>
    <w:p w:rsidR="0019780D" w:rsidRDefault="0019780D" w:rsidP="00C96C17">
      <w:pPr>
        <w:spacing w:line="100" w:lineRule="atLeast"/>
        <w:jc w:val="right"/>
        <w:rPr>
          <w:rFonts w:ascii="Times New Roman" w:hAnsi="Times New Roman"/>
          <w:color w:val="111111"/>
          <w:sz w:val="24"/>
          <w:szCs w:val="24"/>
          <w:lang w:eastAsia="ru-RU"/>
        </w:rPr>
      </w:pPr>
    </w:p>
    <w:p w:rsidR="0019780D" w:rsidRPr="00C96C17" w:rsidRDefault="0019780D" w:rsidP="00C96C17">
      <w:pPr>
        <w:spacing w:line="100" w:lineRule="atLeast"/>
        <w:jc w:val="right"/>
        <w:rPr>
          <w:rFonts w:ascii="Times New Roman" w:hAnsi="Times New Roman"/>
          <w:color w:val="003366"/>
          <w:sz w:val="24"/>
          <w:szCs w:val="24"/>
        </w:rPr>
      </w:pPr>
      <w:r w:rsidRPr="00C96C17">
        <w:rPr>
          <w:rFonts w:ascii="Times New Roman" w:hAnsi="Times New Roman"/>
          <w:color w:val="003366"/>
          <w:sz w:val="24"/>
          <w:szCs w:val="24"/>
        </w:rPr>
        <w:t>Выступление подготовил:</w:t>
      </w:r>
    </w:p>
    <w:p w:rsidR="0019780D" w:rsidRPr="00C96C17" w:rsidRDefault="0019780D" w:rsidP="00C96C17">
      <w:pPr>
        <w:tabs>
          <w:tab w:val="center" w:pos="4677"/>
          <w:tab w:val="left" w:pos="7920"/>
        </w:tabs>
        <w:spacing w:line="100" w:lineRule="atLeast"/>
        <w:jc w:val="right"/>
        <w:rPr>
          <w:rFonts w:ascii="Times New Roman" w:hAnsi="Times New Roman"/>
          <w:color w:val="003366"/>
          <w:sz w:val="24"/>
          <w:szCs w:val="24"/>
        </w:rPr>
      </w:pPr>
      <w:r w:rsidRPr="00C96C17">
        <w:rPr>
          <w:rFonts w:ascii="Times New Roman" w:hAnsi="Times New Roman"/>
          <w:color w:val="003366"/>
          <w:sz w:val="24"/>
          <w:szCs w:val="24"/>
        </w:rPr>
        <w:tab/>
        <w:t xml:space="preserve">                                                                                                 С.П. Овсянников,</w:t>
      </w:r>
      <w:r w:rsidRPr="00C96C17">
        <w:rPr>
          <w:rFonts w:ascii="Times New Roman" w:hAnsi="Times New Roman"/>
          <w:color w:val="003366"/>
          <w:sz w:val="24"/>
          <w:szCs w:val="24"/>
        </w:rPr>
        <w:tab/>
      </w:r>
    </w:p>
    <w:p w:rsidR="0019780D" w:rsidRPr="00C96C17" w:rsidRDefault="0019780D" w:rsidP="00C96C17">
      <w:pPr>
        <w:spacing w:line="100" w:lineRule="atLeast"/>
        <w:jc w:val="right"/>
        <w:rPr>
          <w:rFonts w:ascii="Times New Roman" w:hAnsi="Times New Roman"/>
          <w:color w:val="003366"/>
          <w:sz w:val="24"/>
          <w:szCs w:val="24"/>
        </w:rPr>
      </w:pPr>
      <w:r w:rsidRPr="00C96C17">
        <w:rPr>
          <w:rFonts w:ascii="Times New Roman" w:hAnsi="Times New Roman"/>
          <w:color w:val="003366"/>
          <w:sz w:val="24"/>
          <w:szCs w:val="24"/>
        </w:rPr>
        <w:t xml:space="preserve">                                                                    учитель физической культуры</w:t>
      </w:r>
    </w:p>
    <w:p w:rsidR="0019780D" w:rsidRPr="00C96C17" w:rsidRDefault="0019780D" w:rsidP="00C96C17">
      <w:pPr>
        <w:tabs>
          <w:tab w:val="left" w:pos="8055"/>
        </w:tabs>
        <w:spacing w:after="0" w:line="240" w:lineRule="auto"/>
        <w:ind w:firstLine="360"/>
        <w:jc w:val="both"/>
        <w:rPr>
          <w:rFonts w:ascii="Times New Roman" w:hAnsi="Times New Roman"/>
          <w:color w:val="003366"/>
          <w:sz w:val="24"/>
          <w:szCs w:val="24"/>
          <w:lang w:eastAsia="ru-RU"/>
        </w:rPr>
      </w:pPr>
      <w:r w:rsidRPr="00C96C17">
        <w:rPr>
          <w:rFonts w:ascii="Times New Roman" w:hAnsi="Times New Roman"/>
          <w:color w:val="003366"/>
          <w:sz w:val="24"/>
          <w:szCs w:val="24"/>
        </w:rPr>
        <w:t xml:space="preserve">                                                                                     первой квалификационной категории</w:t>
      </w:r>
    </w:p>
    <w:p w:rsidR="0019780D" w:rsidRPr="00C96C17" w:rsidRDefault="0019780D" w:rsidP="00C55182">
      <w:pPr>
        <w:spacing w:after="0" w:line="240" w:lineRule="auto"/>
        <w:ind w:firstLine="360"/>
        <w:jc w:val="both"/>
        <w:rPr>
          <w:rFonts w:ascii="Times New Roman" w:hAnsi="Times New Roman"/>
          <w:color w:val="003366"/>
          <w:sz w:val="24"/>
          <w:szCs w:val="24"/>
          <w:lang w:eastAsia="ru-RU"/>
        </w:rPr>
      </w:pPr>
    </w:p>
    <w:p w:rsidR="0019780D" w:rsidRPr="00C96C17" w:rsidRDefault="0019780D" w:rsidP="00C55182">
      <w:pPr>
        <w:spacing w:after="0" w:line="240" w:lineRule="auto"/>
        <w:ind w:firstLine="360"/>
        <w:jc w:val="both"/>
        <w:rPr>
          <w:rFonts w:ascii="Times New Roman" w:hAnsi="Times New Roman"/>
          <w:color w:val="003366"/>
          <w:sz w:val="24"/>
          <w:szCs w:val="24"/>
          <w:lang w:eastAsia="ru-RU"/>
        </w:rPr>
      </w:pPr>
    </w:p>
    <w:p w:rsidR="0019780D" w:rsidRPr="00C96C17" w:rsidRDefault="0019780D" w:rsidP="00C55182">
      <w:pPr>
        <w:spacing w:after="0" w:line="240" w:lineRule="auto"/>
        <w:ind w:firstLine="360"/>
        <w:jc w:val="both"/>
        <w:rPr>
          <w:rFonts w:ascii="Times New Roman" w:hAnsi="Times New Roman"/>
          <w:color w:val="003366"/>
          <w:sz w:val="24"/>
          <w:szCs w:val="24"/>
          <w:lang w:eastAsia="ru-RU"/>
        </w:rPr>
      </w:pPr>
    </w:p>
    <w:p w:rsidR="0019780D" w:rsidRPr="00C96C17" w:rsidRDefault="0019780D" w:rsidP="00C55182">
      <w:pPr>
        <w:spacing w:after="0" w:line="240" w:lineRule="auto"/>
        <w:ind w:firstLine="360"/>
        <w:jc w:val="both"/>
        <w:rPr>
          <w:rFonts w:ascii="Times New Roman" w:hAnsi="Times New Roman"/>
          <w:color w:val="003366"/>
          <w:sz w:val="24"/>
          <w:szCs w:val="24"/>
          <w:lang w:eastAsia="ru-RU"/>
        </w:rPr>
      </w:pPr>
    </w:p>
    <w:p w:rsidR="0019780D" w:rsidRPr="00C96C17" w:rsidRDefault="0019780D" w:rsidP="00C55182">
      <w:pPr>
        <w:spacing w:after="0" w:line="240" w:lineRule="auto"/>
        <w:ind w:firstLine="360"/>
        <w:jc w:val="both"/>
        <w:rPr>
          <w:rFonts w:ascii="Times New Roman" w:hAnsi="Times New Roman"/>
          <w:color w:val="003366"/>
          <w:sz w:val="24"/>
          <w:szCs w:val="24"/>
          <w:lang w:eastAsia="ru-RU"/>
        </w:rPr>
      </w:pPr>
    </w:p>
    <w:p w:rsidR="0019780D" w:rsidRPr="00C96C17" w:rsidRDefault="0019780D" w:rsidP="00C55182">
      <w:pPr>
        <w:spacing w:after="0" w:line="240" w:lineRule="auto"/>
        <w:ind w:firstLine="360"/>
        <w:jc w:val="both"/>
        <w:rPr>
          <w:rFonts w:ascii="Times New Roman" w:hAnsi="Times New Roman"/>
          <w:color w:val="003366"/>
          <w:sz w:val="24"/>
          <w:szCs w:val="24"/>
          <w:lang w:eastAsia="ru-RU"/>
        </w:rPr>
      </w:pPr>
    </w:p>
    <w:p w:rsidR="0019780D" w:rsidRPr="00C96C17" w:rsidRDefault="0019780D" w:rsidP="00C96C17">
      <w:pPr>
        <w:spacing w:line="100" w:lineRule="atLeast"/>
        <w:jc w:val="center"/>
        <w:rPr>
          <w:color w:val="003366"/>
        </w:rPr>
      </w:pPr>
      <w:r w:rsidRPr="00C96C17">
        <w:rPr>
          <w:rFonts w:ascii="Times New Roman" w:hAnsi="Times New Roman"/>
          <w:color w:val="003366"/>
          <w:sz w:val="24"/>
          <w:szCs w:val="24"/>
        </w:rPr>
        <w:t>2021 год.</w:t>
      </w:r>
    </w:p>
    <w:p w:rsidR="0019780D" w:rsidRPr="00C96C17" w:rsidRDefault="0019780D" w:rsidP="00C96C17">
      <w:pPr>
        <w:spacing w:line="100" w:lineRule="atLeast"/>
        <w:ind w:firstLine="360"/>
        <w:jc w:val="both"/>
        <w:rPr>
          <w:rFonts w:ascii="Times New Roman" w:hAnsi="Times New Roman"/>
          <w:color w:val="00000A"/>
          <w:sz w:val="24"/>
          <w:szCs w:val="24"/>
        </w:rPr>
      </w:pP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>В последние годы значительное внимание уделяется проблемам детей с ограниченными возможностями здоровья.</w:t>
      </w:r>
      <w:r>
        <w:rPr>
          <w:rFonts w:ascii="Times New Roman" w:hAnsi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Дети </w:t>
      </w: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>с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ОВЗ отличаю</w:t>
      </w: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>тся определенными ограничениями в повседневной жизнедеятельности. Речь идет о </w:t>
      </w:r>
      <w:r w:rsidRPr="00C55182"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физических</w:t>
      </w: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>, психических или сенсорных дефектах. Ребенок не может исполнять определенные функции или обязанности. Но многие нарушения не являются ограничителями между ребенком и окружающим миром. А при создании благоприятных условий, можно избежать большей части проблем. Поэтому таким детям требуются </w:t>
      </w:r>
      <w:r w:rsidRPr="00C55182"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особые</w:t>
      </w: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>, специфические методы обучения и воспитания.</w:t>
      </w:r>
    </w:p>
    <w:p w:rsidR="0019780D" w:rsidRDefault="0019780D" w:rsidP="00AF03C4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>Необходимым условием эффективного развития детей с ограниченными возможностями здоровья является их </w:t>
      </w:r>
      <w:r w:rsidRPr="00C55182"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физическое развитие</w:t>
      </w: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>. Это развитие всех видов моторики и зрительно-двигательной координации, которое служит основой для становления всех видов детской деятельности, </w:t>
      </w:r>
      <w:r w:rsidRPr="00C55182"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способствует</w:t>
      </w: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> становлению устной и письменной речи и повышению познавательной активности детей. Основная цель проведения </w:t>
      </w:r>
      <w:r w:rsidRPr="00C55182"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физических занятий с детьми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> с</w:t>
      </w: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 xml:space="preserve"> ОВЗ состоит в воспитании здорового, активного, жизнерадостного и жизнестойкого, </w:t>
      </w:r>
      <w:r w:rsidRPr="00C55182"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физически</w:t>
      </w: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>, гармонически и творчески развитого ребёнка, хорошо владеющего своим телом, умело использующего двигательный опыт в разнообразных жизненных ситуациях.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ab/>
      </w:r>
    </w:p>
    <w:p w:rsidR="0019780D" w:rsidRDefault="0019780D" w:rsidP="00C55182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2.5pt;margin-top:9.4pt;width:280.5pt;height:170.25pt;z-index:251658240">
            <v:imagedata r:id="rId4" o:title="" croptop="-225f" cropbottom="9493f" cropleft="7389f" cropright="18647f"/>
            <w10:wrap type="square" side="right"/>
          </v:shape>
        </w:pict>
      </w:r>
    </w:p>
    <w:p w:rsidR="0019780D" w:rsidRDefault="0019780D" w:rsidP="00C55182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</w:p>
    <w:p w:rsidR="0019780D" w:rsidRPr="00AF03C4" w:rsidRDefault="0019780D" w:rsidP="00AF03C4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</w:t>
      </w:r>
    </w:p>
    <w:p w:rsidR="0019780D" w:rsidRDefault="0019780D" w:rsidP="00C55182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</w:p>
    <w:p w:rsidR="0019780D" w:rsidRDefault="0019780D" w:rsidP="00C55182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</w:p>
    <w:p w:rsidR="0019780D" w:rsidRPr="00C55182" w:rsidRDefault="0019780D" w:rsidP="00AF03C4">
      <w:pPr>
        <w:spacing w:after="0" w:line="240" w:lineRule="auto"/>
        <w:ind w:firstLine="360"/>
        <w:jc w:val="center"/>
        <w:rPr>
          <w:rFonts w:ascii="Times New Roman" w:hAnsi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/>
          <w:color w:val="111111"/>
          <w:sz w:val="24"/>
          <w:szCs w:val="24"/>
          <w:lang w:eastAsia="ru-RU"/>
        </w:rPr>
        <w:br w:type="textWrapping" w:clear="all"/>
      </w:r>
    </w:p>
    <w:p w:rsidR="0019780D" w:rsidRPr="00C55182" w:rsidRDefault="0019780D" w:rsidP="00C55182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>Одним из средств, улучшающих психическое и </w:t>
      </w:r>
      <w:r w:rsidRPr="00C55182"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физическое состояние детей</w:t>
      </w: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>, является адаптивная </w:t>
      </w:r>
      <w:r w:rsidRPr="00C55182"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физическая культура</w:t>
      </w: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>. Это форма </w:t>
      </w:r>
      <w:r w:rsidRPr="00C55182"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физического</w:t>
      </w: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> воспитания, предназначенная для лиц с ОВЗ, для инвалидов всех возрастов. Адаптивная </w:t>
      </w:r>
      <w:r w:rsidRPr="00C55182"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физическая культура</w:t>
      </w: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> имеет большое значение, для исправления неправильной осанки, для улучшения вентиляции лёгких и усиления притока кислорода в крови, нормализует целостную реакцию детского организма на </w:t>
      </w:r>
      <w:r w:rsidRPr="00C55182"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физические упражнения</w:t>
      </w: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>, создаёт наилучшие условия для повышения </w:t>
      </w:r>
      <w:r w:rsidRPr="00C55182"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физической работоспособности</w:t>
      </w: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>.</w:t>
      </w:r>
    </w:p>
    <w:p w:rsidR="0019780D" w:rsidRPr="00C55182" w:rsidRDefault="0019780D" w:rsidP="00C55182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>Основные задачи адаптивной </w:t>
      </w:r>
      <w:r w:rsidRPr="00C55182"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физической культуры для детей с ОВЗ</w:t>
      </w: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>:</w:t>
      </w:r>
    </w:p>
    <w:p w:rsidR="0019780D" w:rsidRDefault="0019780D" w:rsidP="00C55182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>1. </w:t>
      </w:r>
      <w:r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</w:t>
      </w:r>
      <w:r w:rsidRPr="00C55182"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оррекция и развитие физической подготовки</w:t>
      </w: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>;</w:t>
      </w:r>
    </w:p>
    <w:p w:rsidR="0019780D" w:rsidRPr="00C55182" w:rsidRDefault="0019780D" w:rsidP="00C55182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/>
          <w:color w:val="111111"/>
          <w:sz w:val="24"/>
          <w:szCs w:val="24"/>
          <w:lang w:eastAsia="ru-RU"/>
        </w:rPr>
        <w:t>2. У</w:t>
      </w: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>крепление здоровья;</w:t>
      </w:r>
    </w:p>
    <w:p w:rsidR="0019780D" w:rsidRPr="00F2203F" w:rsidRDefault="0019780D" w:rsidP="00C55182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 xml:space="preserve">3. 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>П</w:t>
      </w: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>овышение умственной </w:t>
      </w:r>
      <w:r w:rsidRPr="00F2203F"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работоспособности</w:t>
      </w:r>
      <w:r w:rsidRPr="00F2203F">
        <w:rPr>
          <w:rFonts w:ascii="Times New Roman" w:hAnsi="Times New Roman"/>
          <w:color w:val="111111"/>
          <w:sz w:val="24"/>
          <w:szCs w:val="24"/>
          <w:lang w:eastAsia="ru-RU"/>
        </w:rPr>
        <w:t>;</w:t>
      </w:r>
    </w:p>
    <w:p w:rsidR="0019780D" w:rsidRPr="00C55182" w:rsidRDefault="0019780D" w:rsidP="00C55182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/>
          <w:color w:val="111111"/>
          <w:sz w:val="24"/>
          <w:szCs w:val="24"/>
          <w:lang w:eastAsia="ru-RU"/>
        </w:rPr>
        <w:t>4. С</w:t>
      </w:r>
      <w:r w:rsidRPr="00F2203F">
        <w:rPr>
          <w:rFonts w:ascii="Times New Roman" w:hAnsi="Times New Roman"/>
          <w:color w:val="111111"/>
          <w:sz w:val="24"/>
          <w:szCs w:val="24"/>
          <w:lang w:eastAsia="ru-RU"/>
        </w:rPr>
        <w:t>амореализация </w:t>
      </w:r>
      <w:r w:rsidRPr="00F2203F"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физических и духовных сил</w:t>
      </w:r>
      <w:r w:rsidRPr="00F2203F">
        <w:rPr>
          <w:rFonts w:ascii="Times New Roman" w:hAnsi="Times New Roman"/>
          <w:color w:val="111111"/>
          <w:sz w:val="24"/>
          <w:szCs w:val="24"/>
          <w:lang w:eastAsia="ru-RU"/>
        </w:rPr>
        <w:t>;</w:t>
      </w:r>
    </w:p>
    <w:p w:rsidR="0019780D" w:rsidRDefault="0019780D" w:rsidP="00F2203F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 xml:space="preserve">5. 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>Р</w:t>
      </w: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>азвитие координационных </w:t>
      </w:r>
      <w:r w:rsidRPr="00F2203F"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способностей</w:t>
      </w:r>
      <w:r w:rsidRPr="00F2203F">
        <w:rPr>
          <w:rFonts w:ascii="Times New Roman" w:hAnsi="Times New Roman"/>
          <w:color w:val="111111"/>
          <w:sz w:val="24"/>
          <w:szCs w:val="24"/>
          <w:lang w:eastAsia="ru-RU"/>
        </w:rPr>
        <w:t>;</w:t>
      </w:r>
    </w:p>
    <w:p w:rsidR="0019780D" w:rsidRPr="00C55182" w:rsidRDefault="0019780D" w:rsidP="00F2203F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/>
          <w:color w:val="111111"/>
          <w:sz w:val="24"/>
          <w:szCs w:val="24"/>
          <w:lang w:eastAsia="ru-RU"/>
        </w:rPr>
        <w:t>6. Р</w:t>
      </w: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>азвитие познавательной деятельности.</w:t>
      </w:r>
    </w:p>
    <w:p w:rsidR="0019780D" w:rsidRPr="00F2203F" w:rsidRDefault="0019780D" w:rsidP="00C55182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>Сюда входят – занятия по </w:t>
      </w:r>
      <w:r w:rsidRPr="00F2203F"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физическому воспитанию</w:t>
      </w:r>
      <w:r w:rsidRPr="00F2203F">
        <w:rPr>
          <w:rFonts w:ascii="Times New Roman" w:hAnsi="Times New Roman"/>
          <w:color w:val="111111"/>
          <w:sz w:val="24"/>
          <w:szCs w:val="24"/>
          <w:lang w:eastAsia="ru-RU"/>
        </w:rPr>
        <w:t>, ритмике, уроки по </w:t>
      </w:r>
      <w:r w:rsidRPr="00F2203F"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физической культуре</w:t>
      </w:r>
      <w:r w:rsidRPr="00F2203F">
        <w:rPr>
          <w:rFonts w:ascii="Times New Roman" w:hAnsi="Times New Roman"/>
          <w:color w:val="111111"/>
          <w:sz w:val="24"/>
          <w:szCs w:val="24"/>
          <w:lang w:eastAsia="ru-RU"/>
        </w:rPr>
        <w:t>.</w:t>
      </w:r>
    </w:p>
    <w:p w:rsidR="0019780D" w:rsidRPr="00F2203F" w:rsidRDefault="0019780D" w:rsidP="00C55182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>Регулярные занятия для детей с ОВЗ являются необходимыми. А посредством адаптивной </w:t>
      </w:r>
      <w:r w:rsidRPr="00F2203F"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физической культуры</w:t>
      </w: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> можно значительно улучшить психическое и </w:t>
      </w:r>
      <w:r w:rsidRPr="00F2203F"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физическое состояние </w:t>
      </w:r>
      <w:r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обучающихся</w:t>
      </w: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>, имеющих отклонения в состоянии здоровья, и главное, приобщить их к посильным для себя </w:t>
      </w:r>
      <w:r w:rsidRPr="00F2203F"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физическим</w:t>
      </w:r>
      <w:r w:rsidRPr="00F2203F">
        <w:rPr>
          <w:rFonts w:ascii="Times New Roman" w:hAnsi="Times New Roman"/>
          <w:color w:val="111111"/>
          <w:sz w:val="24"/>
          <w:szCs w:val="24"/>
          <w:lang w:eastAsia="ru-RU"/>
        </w:rPr>
        <w:t> упражнениям</w:t>
      </w: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 xml:space="preserve"> и умению управлять своим </w:t>
      </w:r>
      <w:r w:rsidRPr="00F2203F"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психическим состоянием</w:t>
      </w:r>
      <w:r w:rsidRPr="00F2203F">
        <w:rPr>
          <w:rFonts w:ascii="Times New Roman" w:hAnsi="Times New Roman"/>
          <w:color w:val="111111"/>
          <w:sz w:val="24"/>
          <w:szCs w:val="24"/>
          <w:lang w:eastAsia="ru-RU"/>
        </w:rPr>
        <w:t>.</w:t>
      </w:r>
    </w:p>
    <w:p w:rsidR="0019780D" w:rsidRDefault="0019780D" w:rsidP="005A48D3">
      <w:pPr>
        <w:spacing w:after="0" w:line="240" w:lineRule="auto"/>
        <w:jc w:val="center"/>
        <w:rPr>
          <w:rFonts w:ascii="Times New Roman" w:hAnsi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027" type="#_x0000_t75" style="position:absolute;left:0;text-align:left;margin-left:104.5pt;margin-top:-9pt;width:280.5pt;height:153pt;z-index:251659264">
            <v:imagedata r:id="rId5" o:title="" cropbottom="17711f" cropright="16166f"/>
            <w10:wrap type="square" side="right"/>
          </v:shape>
        </w:pic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br w:type="textWrapping" w:clear="all"/>
      </w:r>
    </w:p>
    <w:p w:rsidR="0019780D" w:rsidRDefault="0019780D" w:rsidP="005A48D3">
      <w:pPr>
        <w:spacing w:after="0" w:line="240" w:lineRule="auto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</w:p>
    <w:p w:rsidR="0019780D" w:rsidRPr="00C55182" w:rsidRDefault="0019780D" w:rsidP="005A48D3">
      <w:pPr>
        <w:spacing w:after="0" w:line="240" w:lineRule="auto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F2203F">
        <w:rPr>
          <w:rFonts w:ascii="Times New Roman" w:hAnsi="Times New Roman"/>
          <w:color w:val="111111"/>
          <w:sz w:val="24"/>
          <w:szCs w:val="24"/>
          <w:lang w:eastAsia="ru-RU"/>
        </w:rPr>
        <w:t>При организации занятий по </w:t>
      </w:r>
      <w:r w:rsidRPr="00F2203F"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физической культуре для </w:t>
      </w:r>
      <w:r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обучающихся</w:t>
      </w:r>
      <w:r w:rsidRPr="00F2203F"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с ОВЗ</w:t>
      </w:r>
      <w:r w:rsidRPr="00F2203F">
        <w:rPr>
          <w:rFonts w:ascii="Times New Roman" w:hAnsi="Times New Roman"/>
          <w:color w:val="111111"/>
          <w:sz w:val="24"/>
          <w:szCs w:val="24"/>
          <w:lang w:eastAsia="ru-RU"/>
        </w:rPr>
        <w:t>,</w:t>
      </w: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 xml:space="preserve"> следует исходить из возможностей ребенка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>, З</w:t>
      </w: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 xml:space="preserve">адания должны 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быть умеренной трудности и </w:t>
      </w: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 xml:space="preserve"> доступным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и. </w:t>
      </w: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>Затем задания следует усложнять пропорционально в соответствии возрастающими возможностями ребенка.</w:t>
      </w:r>
    </w:p>
    <w:p w:rsidR="0019780D" w:rsidRPr="00C55182" w:rsidRDefault="0019780D" w:rsidP="00C55182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>Практика показала, что на </w:t>
      </w:r>
      <w:r w:rsidRPr="00F2203F"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физкультурных</w:t>
      </w: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> занятиях при правильной организации, можно реализовать целый комплекс задач,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 xml:space="preserve"> </w:t>
      </w:r>
      <w:r w:rsidRPr="00F2203F">
        <w:rPr>
          <w:rFonts w:ascii="Times New Roman" w:hAnsi="Times New Roman"/>
          <w:color w:val="111111"/>
          <w:sz w:val="24"/>
          <w:szCs w:val="24"/>
          <w:bdr w:val="none" w:sz="0" w:space="0" w:color="auto" w:frame="1"/>
          <w:lang w:eastAsia="ru-RU"/>
        </w:rPr>
        <w:t>не лишая детей двигательной нагрузки</w:t>
      </w:r>
      <w:r w:rsidRPr="00F2203F">
        <w:rPr>
          <w:rFonts w:ascii="Times New Roman" w:hAnsi="Times New Roman"/>
          <w:color w:val="111111"/>
          <w:sz w:val="24"/>
          <w:szCs w:val="24"/>
          <w:lang w:eastAsia="ru-RU"/>
        </w:rPr>
        <w:t>:</w:t>
      </w:r>
    </w:p>
    <w:p w:rsidR="0019780D" w:rsidRPr="00C55182" w:rsidRDefault="0019780D" w:rsidP="00C55182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/>
          <w:color w:val="111111"/>
          <w:sz w:val="24"/>
          <w:szCs w:val="24"/>
          <w:lang w:eastAsia="ru-RU"/>
        </w:rPr>
        <w:t>- З</w:t>
      </w: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>акреплять представления детей об окружающем мире;</w:t>
      </w:r>
    </w:p>
    <w:p w:rsidR="0019780D" w:rsidRPr="00C55182" w:rsidRDefault="0019780D" w:rsidP="00C55182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/>
          <w:color w:val="111111"/>
          <w:sz w:val="24"/>
          <w:szCs w:val="24"/>
          <w:lang w:eastAsia="ru-RU"/>
        </w:rPr>
        <w:t>- О</w:t>
      </w: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 xml:space="preserve">богащать </w:t>
      </w:r>
      <w:r>
        <w:rPr>
          <w:rFonts w:ascii="Times New Roman" w:hAnsi="Times New Roman"/>
          <w:color w:val="111111"/>
          <w:sz w:val="24"/>
          <w:szCs w:val="24"/>
          <w:lang w:eastAsia="ru-RU"/>
        </w:rPr>
        <w:t>словарный запас</w:t>
      </w: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 xml:space="preserve"> ребёнка;</w:t>
      </w:r>
    </w:p>
    <w:p w:rsidR="0019780D" w:rsidRPr="00C55182" w:rsidRDefault="0019780D" w:rsidP="00C55182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/>
          <w:color w:val="111111"/>
          <w:sz w:val="24"/>
          <w:szCs w:val="24"/>
          <w:lang w:eastAsia="ru-RU"/>
        </w:rPr>
        <w:t>- К</w:t>
      </w: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>лассифицировать предметы по форме, цвету, величине. и др. ;</w:t>
      </w:r>
    </w:p>
    <w:p w:rsidR="0019780D" w:rsidRPr="00C55182" w:rsidRDefault="0019780D" w:rsidP="00C55182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/>
          <w:color w:val="111111"/>
          <w:sz w:val="24"/>
          <w:szCs w:val="24"/>
          <w:lang w:eastAsia="ru-RU"/>
        </w:rPr>
        <w:t>- З</w:t>
      </w: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>акреплять количество и счёт;</w:t>
      </w:r>
    </w:p>
    <w:p w:rsidR="0019780D" w:rsidRPr="00C55182" w:rsidRDefault="0019780D" w:rsidP="00C55182">
      <w:pPr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/>
          <w:color w:val="111111"/>
          <w:sz w:val="24"/>
          <w:szCs w:val="24"/>
          <w:lang w:eastAsia="ru-RU"/>
        </w:rPr>
        <w:t>- О</w:t>
      </w: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>риентировку в пространстве.</w:t>
      </w:r>
    </w:p>
    <w:p w:rsidR="0019780D" w:rsidRDefault="0019780D" w:rsidP="00C55182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 xml:space="preserve"> Дети с ОВЗ нуждаются в повышении двигательной активности. Исправление </w:t>
      </w:r>
      <w:r w:rsidRPr="00113A4C">
        <w:rPr>
          <w:rFonts w:ascii="Times New Roman" w:hAnsi="Times New Roman"/>
          <w:color w:val="111111"/>
          <w:sz w:val="24"/>
          <w:szCs w:val="24"/>
          <w:lang w:eastAsia="ru-RU"/>
        </w:rPr>
        <w:t>нарушений </w:t>
      </w:r>
      <w:r w:rsidRPr="00113A4C"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физического развития</w:t>
      </w:r>
      <w:r w:rsidRPr="00113A4C">
        <w:rPr>
          <w:rFonts w:ascii="Times New Roman" w:hAnsi="Times New Roman"/>
          <w:color w:val="111111"/>
          <w:sz w:val="24"/>
          <w:szCs w:val="24"/>
          <w:lang w:eastAsia="ru-RU"/>
        </w:rPr>
        <w:t>,</w:t>
      </w: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 xml:space="preserve"> моторики и расширение двигательных возможностей детей, являются главным условием подготовки его к жизни.</w:t>
      </w:r>
    </w:p>
    <w:p w:rsidR="0019780D" w:rsidRDefault="0019780D" w:rsidP="00C55182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</w:p>
    <w:p w:rsidR="0019780D" w:rsidRDefault="0019780D" w:rsidP="00455D17">
      <w:pPr>
        <w:spacing w:after="0" w:line="240" w:lineRule="auto"/>
        <w:ind w:firstLine="360"/>
        <w:jc w:val="center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8C5F73">
        <w:rPr>
          <w:rFonts w:ascii="Times New Roman" w:hAnsi="Times New Roman"/>
          <w:color w:val="111111"/>
          <w:sz w:val="24"/>
          <w:szCs w:val="24"/>
          <w:lang w:eastAsia="ru-RU"/>
        </w:rPr>
        <w:pict>
          <v:shape id="_x0000_i1025" type="#_x0000_t75" style="width:319.5pt;height:195pt">
            <v:imagedata r:id="rId6" o:title="" croptop="4426f" cropbottom="11685f" cropleft="12183f" cropright="7846f"/>
          </v:shape>
        </w:pict>
      </w:r>
    </w:p>
    <w:p w:rsidR="0019780D" w:rsidRPr="00C55182" w:rsidRDefault="0019780D" w:rsidP="00455D17">
      <w:pPr>
        <w:spacing w:after="0" w:line="240" w:lineRule="auto"/>
        <w:ind w:firstLine="360"/>
        <w:jc w:val="center"/>
        <w:rPr>
          <w:rFonts w:ascii="Times New Roman" w:hAnsi="Times New Roman"/>
          <w:color w:val="111111"/>
          <w:sz w:val="24"/>
          <w:szCs w:val="24"/>
          <w:lang w:eastAsia="ru-RU"/>
        </w:rPr>
      </w:pPr>
    </w:p>
    <w:p w:rsidR="0019780D" w:rsidRPr="00113A4C" w:rsidRDefault="0019780D" w:rsidP="00C55182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113A4C">
        <w:rPr>
          <w:rFonts w:ascii="Times New Roman" w:hAnsi="Times New Roman"/>
          <w:color w:val="111111"/>
          <w:sz w:val="24"/>
          <w:szCs w:val="24"/>
          <w:lang w:eastAsia="ru-RU"/>
        </w:rPr>
        <w:t>У большинства детей с ОВЗ отмечается недостаточный уровень развития познавательной сферы, незрелость мотивации к учебной деятельности, сниженный уровень </w:t>
      </w:r>
      <w:r w:rsidRPr="00113A4C"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работоспособности и самостоятельности</w:t>
      </w:r>
      <w:r w:rsidRPr="00113A4C">
        <w:rPr>
          <w:rFonts w:ascii="Times New Roman" w:hAnsi="Times New Roman"/>
          <w:color w:val="111111"/>
          <w:sz w:val="24"/>
          <w:szCs w:val="24"/>
          <w:lang w:eastAsia="ru-RU"/>
        </w:rPr>
        <w:t>. Поэтому поиск и использование активных форм, методов и приёмов обучения является одним из необходимых средств повышения эффективности </w:t>
      </w:r>
      <w:r w:rsidRPr="00113A4C"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коррекционно-развивающего процесса в работе учителя физкультуры</w:t>
      </w:r>
      <w:r w:rsidRPr="00113A4C">
        <w:rPr>
          <w:rFonts w:ascii="Times New Roman" w:hAnsi="Times New Roman"/>
          <w:color w:val="111111"/>
          <w:sz w:val="24"/>
          <w:szCs w:val="24"/>
          <w:lang w:eastAsia="ru-RU"/>
        </w:rPr>
        <w:t>.</w:t>
      </w:r>
    </w:p>
    <w:p w:rsidR="0019780D" w:rsidRPr="00C55182" w:rsidRDefault="0019780D" w:rsidP="00C55182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>Опыт </w:t>
      </w:r>
      <w:r w:rsidRPr="00113A4C"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работы с детьми</w:t>
      </w: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> с ограниченными возможностями здоровья показывает, что при систематической </w:t>
      </w:r>
      <w:r w:rsidRPr="00113A4C"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работе по физическому</w:t>
      </w: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 xml:space="preserve"> воспитанию с включением </w:t>
      </w:r>
      <w:r w:rsidRPr="00113A4C">
        <w:rPr>
          <w:rFonts w:ascii="Times New Roman" w:hAnsi="Times New Roman"/>
          <w:color w:val="111111"/>
          <w:sz w:val="24"/>
          <w:szCs w:val="24"/>
          <w:lang w:eastAsia="ru-RU"/>
        </w:rPr>
        <w:t>системы </w:t>
      </w:r>
      <w:r w:rsidRPr="00113A4C"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коррекционно</w:t>
      </w:r>
      <w:r w:rsidRPr="00C55182">
        <w:rPr>
          <w:rFonts w:ascii="Times New Roman" w:hAnsi="Times New Roman"/>
          <w:color w:val="111111"/>
          <w:sz w:val="24"/>
          <w:szCs w:val="24"/>
          <w:lang w:eastAsia="ru-RU"/>
        </w:rPr>
        <w:t> - восстановительных мероприятий можно добиться существенных результатов уже на ранних этапах обучения.</w:t>
      </w:r>
    </w:p>
    <w:p w:rsidR="0019780D" w:rsidRPr="00113A4C" w:rsidRDefault="0019780D" w:rsidP="00C55182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113A4C">
        <w:rPr>
          <w:rFonts w:ascii="Times New Roman" w:hAnsi="Times New Roman"/>
          <w:color w:val="111111"/>
          <w:sz w:val="24"/>
          <w:szCs w:val="24"/>
          <w:lang w:eastAsia="ru-RU"/>
        </w:rPr>
        <w:t>В заключении хотелось бы сказать, что доступным для детей с ограниченными возможностями здоровья, делают педагоги и родители, </w:t>
      </w:r>
      <w:r w:rsidRPr="00113A4C"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способные реализовать особые</w:t>
      </w:r>
      <w:r w:rsidRPr="00113A4C">
        <w:rPr>
          <w:rFonts w:ascii="Times New Roman" w:hAnsi="Times New Roman"/>
          <w:color w:val="111111"/>
          <w:sz w:val="24"/>
          <w:szCs w:val="24"/>
          <w:lang w:eastAsia="ru-RU"/>
        </w:rPr>
        <w:t> образовательные потребности детей данной категории. Это создание атмосферы, в которой </w:t>
      </w:r>
      <w:r w:rsidRPr="00113A4C"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особый</w:t>
      </w:r>
      <w:r w:rsidRPr="00113A4C">
        <w:rPr>
          <w:rFonts w:ascii="Times New Roman" w:hAnsi="Times New Roman"/>
          <w:color w:val="111111"/>
          <w:sz w:val="24"/>
          <w:szCs w:val="24"/>
          <w:lang w:eastAsia="ru-RU"/>
        </w:rPr>
        <w:t> ребенок перестанет ощущать себя не таким как все и приобретает право на счастливое детство. И только совместными усилиями мы можем помочь детям с разным уровнем интеллектуального и </w:t>
      </w:r>
      <w:r w:rsidRPr="00113A4C">
        <w:rPr>
          <w:rFonts w:ascii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физического</w:t>
      </w:r>
      <w:r w:rsidRPr="00113A4C">
        <w:rPr>
          <w:rFonts w:ascii="Times New Roman" w:hAnsi="Times New Roman"/>
          <w:color w:val="111111"/>
          <w:sz w:val="24"/>
          <w:szCs w:val="24"/>
          <w:lang w:eastAsia="ru-RU"/>
        </w:rPr>
        <w:t> развития успешно учиться в школе, жить в коллективе, адаптироваться в обществе.</w:t>
      </w:r>
    </w:p>
    <w:p w:rsidR="0019780D" w:rsidRPr="00C55182" w:rsidRDefault="0019780D" w:rsidP="00C55182">
      <w:pPr>
        <w:jc w:val="both"/>
        <w:rPr>
          <w:rFonts w:ascii="Times New Roman" w:hAnsi="Times New Roman"/>
          <w:sz w:val="24"/>
          <w:szCs w:val="24"/>
        </w:rPr>
      </w:pPr>
    </w:p>
    <w:sectPr w:rsidR="0019780D" w:rsidRPr="00C55182" w:rsidSect="002A58CF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A496B"/>
    <w:rsid w:val="00113A4C"/>
    <w:rsid w:val="0019780D"/>
    <w:rsid w:val="002A496B"/>
    <w:rsid w:val="002A58CF"/>
    <w:rsid w:val="00455D17"/>
    <w:rsid w:val="005A48D3"/>
    <w:rsid w:val="007F7AC6"/>
    <w:rsid w:val="008A1CE2"/>
    <w:rsid w:val="008C5F73"/>
    <w:rsid w:val="009A6ED9"/>
    <w:rsid w:val="00AF03C4"/>
    <w:rsid w:val="00C55182"/>
    <w:rsid w:val="00C96C17"/>
    <w:rsid w:val="00CD6A24"/>
    <w:rsid w:val="00E571A3"/>
    <w:rsid w:val="00F220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ED9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8A1C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A1CE2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Normal"/>
    <w:uiPriority w:val="99"/>
    <w:rsid w:val="008A1C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semiHidden/>
    <w:rsid w:val="008A1C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8A1CE2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5542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54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116</TotalTime>
  <Pages>4</Pages>
  <Words>778</Words>
  <Characters>4437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olga.ovsyannikova70@mail.ru</cp:lastModifiedBy>
  <cp:revision>3</cp:revision>
  <dcterms:created xsi:type="dcterms:W3CDTF">2021-10-20T05:00:00Z</dcterms:created>
  <dcterms:modified xsi:type="dcterms:W3CDTF">2018-06-08T02:33:00Z</dcterms:modified>
</cp:coreProperties>
</file>